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0D1E1" w14:textId="3CF81133" w:rsidR="00D34EA4" w:rsidRDefault="00693A2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93DBDE" wp14:editId="5CBD0DC6">
                <wp:simplePos x="0" y="0"/>
                <wp:positionH relativeFrom="page">
                  <wp:posOffset>596900</wp:posOffset>
                </wp:positionH>
                <wp:positionV relativeFrom="page">
                  <wp:posOffset>8864600</wp:posOffset>
                </wp:positionV>
                <wp:extent cx="6654800" cy="482600"/>
                <wp:effectExtent l="0" t="0" r="0" b="0"/>
                <wp:wrapThrough wrapText="bothSides">
                  <wp:wrapPolygon edited="0">
                    <wp:start x="0" y="0"/>
                    <wp:lineTo x="0" y="20463"/>
                    <wp:lineTo x="21518" y="20463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907B7" w14:textId="5BC63BFF" w:rsidR="00816385" w:rsidRDefault="00693A27" w:rsidP="00816385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To register email Judy Clapp Macmillan Primary Care Nurse Facilitator </w:t>
                            </w:r>
                          </w:p>
                          <w:p w14:paraId="4C0AB3AC" w14:textId="352B06D0" w:rsidR="00693A27" w:rsidRPr="00693A27" w:rsidRDefault="00693A27" w:rsidP="00816385">
                            <w:pPr>
                              <w:pStyle w:val="Heading1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7E9BE23" w14:textId="77777777" w:rsidR="003C1BB2" w:rsidRDefault="003C1BB2" w:rsidP="00816385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D302991" w14:textId="77777777" w:rsidR="003C1BB2" w:rsidRPr="003C1BB2" w:rsidRDefault="003C1BB2" w:rsidP="00816385">
                            <w:pPr>
                              <w:pStyle w:val="Heading1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B78C3F" w14:textId="77777777" w:rsidR="003C1BB2" w:rsidRPr="003C1BB2" w:rsidRDefault="003C1BB2" w:rsidP="00816385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7pt;margin-top:698pt;width:524pt;height:3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" filled="f" stroked="f">
                <v:textbox inset="0,0,0,0">
                  <w:txbxContent>
                    <w:p w14:paraId="153907B7" w14:textId="5BC63BFF" w:rsidR="00816385" w:rsidRDefault="00693A27" w:rsidP="00816385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To register email Judy Clapp Macmillan Primary Care Nurse Facilitator </w:t>
                      </w:r>
                    </w:p>
                    <w:p w14:paraId="4C0AB3AC" w14:textId="352B06D0" w:rsidR="00693A27" w:rsidRPr="00693A27" w:rsidRDefault="00693A27" w:rsidP="00816385">
                      <w:pPr>
                        <w:pStyle w:val="Heading1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7E9BE23" w14:textId="77777777" w:rsidR="003C1BB2" w:rsidRDefault="003C1BB2" w:rsidP="00816385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</w:p>
                    <w:p w14:paraId="6D302991" w14:textId="77777777" w:rsidR="003C1BB2" w:rsidRPr="003C1BB2" w:rsidRDefault="003C1BB2" w:rsidP="00816385">
                      <w:pPr>
                        <w:pStyle w:val="Heading1"/>
                        <w:rPr>
                          <w:sz w:val="36"/>
                          <w:szCs w:val="36"/>
                        </w:rPr>
                      </w:pPr>
                    </w:p>
                    <w:p w14:paraId="6BB78C3F" w14:textId="77777777" w:rsidR="003C1BB2" w:rsidRPr="003C1BB2" w:rsidRDefault="003C1BB2" w:rsidP="00816385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06C38" wp14:editId="13B89D82">
                <wp:simplePos x="0" y="0"/>
                <wp:positionH relativeFrom="page">
                  <wp:posOffset>1143000</wp:posOffset>
                </wp:positionH>
                <wp:positionV relativeFrom="page">
                  <wp:posOffset>7594600</wp:posOffset>
                </wp:positionV>
                <wp:extent cx="5486400" cy="1270000"/>
                <wp:effectExtent l="0" t="0" r="0" b="0"/>
                <wp:wrapThrough wrapText="bothSides">
                  <wp:wrapPolygon edited="0">
                    <wp:start x="100" y="0"/>
                    <wp:lineTo x="100" y="21168"/>
                    <wp:lineTo x="21400" y="21168"/>
                    <wp:lineTo x="21400" y="0"/>
                    <wp:lineTo x="1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640F" w14:textId="59556502" w:rsidR="00595415" w:rsidRDefault="00595415" w:rsidP="006A111E">
                            <w:pPr>
                              <w:pStyle w:val="BlockText"/>
                              <w:rPr>
                                <w:color w:val="691BB3" w:themeColor="accent6" w:themeShade="BF"/>
                                <w:sz w:val="40"/>
                                <w:szCs w:val="40"/>
                              </w:rPr>
                            </w:pPr>
                            <w:r w:rsidRPr="00595415">
                              <w:rPr>
                                <w:color w:val="691BB3" w:themeColor="accent6" w:themeShade="BF"/>
                                <w:sz w:val="40"/>
                                <w:szCs w:val="40"/>
                              </w:rPr>
                              <w:t>C</w:t>
                            </w:r>
                            <w:r w:rsidR="00693A27">
                              <w:rPr>
                                <w:color w:val="691BB3" w:themeColor="accent6" w:themeShade="BF"/>
                                <w:sz w:val="40"/>
                                <w:szCs w:val="40"/>
                              </w:rPr>
                              <w:t>ancer A</w:t>
                            </w:r>
                            <w:r w:rsidRPr="00595415">
                              <w:rPr>
                                <w:color w:val="691BB3" w:themeColor="accent6" w:themeShade="BF"/>
                                <w:sz w:val="40"/>
                                <w:szCs w:val="40"/>
                              </w:rPr>
                              <w:t xml:space="preserve">wareness Training </w:t>
                            </w:r>
                          </w:p>
                          <w:p w14:paraId="603C232E" w14:textId="321C5663" w:rsidR="00595415" w:rsidRDefault="00693A27" w:rsidP="006A111E">
                            <w:pPr>
                              <w:pStyle w:val="BlockText"/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>Module 1 Introduction cancer awareness 24.11.20 1-2 pm</w:t>
                            </w:r>
                          </w:p>
                          <w:p w14:paraId="4066A6CA" w14:textId="042AE0B2" w:rsidR="00693A27" w:rsidRDefault="00693A27" w:rsidP="006A111E">
                            <w:pPr>
                              <w:pStyle w:val="BlockText"/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>Module 2 Impact of cancer, Signposting 1.12.20 1-2pm</w:t>
                            </w:r>
                          </w:p>
                          <w:p w14:paraId="66282720" w14:textId="7BFAC023" w:rsidR="00693A27" w:rsidRDefault="00693A27" w:rsidP="00693A27">
                            <w:pPr>
                              <w:pStyle w:val="BlockText"/>
                              <w:jc w:val="left"/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 xml:space="preserve">                  Module 3 </w:t>
                            </w:r>
                            <w:proofErr w:type="gramStart"/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>Communication  8.12.20</w:t>
                            </w:r>
                            <w:proofErr w:type="gramEnd"/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 xml:space="preserve"> 1-2pm</w:t>
                            </w:r>
                          </w:p>
                          <w:p w14:paraId="2D71DF3A" w14:textId="77777777" w:rsidR="00693A27" w:rsidRDefault="00693A27" w:rsidP="006A111E">
                            <w:pPr>
                              <w:pStyle w:val="BlockText"/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</w:pPr>
                          </w:p>
                          <w:p w14:paraId="0F38C894" w14:textId="1323F985" w:rsidR="00693A27" w:rsidRPr="00595415" w:rsidRDefault="00693A27" w:rsidP="006A111E">
                            <w:pPr>
                              <w:pStyle w:val="BlockText"/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691BB3" w:themeColor="accent6" w:themeShade="BF"/>
                                <w:sz w:val="32"/>
                                <w:szCs w:val="32"/>
                              </w:rPr>
                              <w:t xml:space="preserve">Module </w:t>
                            </w:r>
                          </w:p>
                          <w:p w14:paraId="134B73FA" w14:textId="77777777" w:rsidR="003C1BB2" w:rsidRPr="003C1BB2" w:rsidRDefault="003C1BB2" w:rsidP="006A111E">
                            <w:pPr>
                              <w:pStyle w:val="Block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90pt;margin-top:598pt;width:6in;height:100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" mv:complextextbox="1" filled="f" stroked="f">
                <v:textbox inset=",,,0">
                  <w:txbxContent>
                    <w:p w14:paraId="1363640F" w14:textId="59556502" w:rsidR="00595415" w:rsidRDefault="00595415" w:rsidP="006A111E">
                      <w:pPr>
                        <w:pStyle w:val="BlockText"/>
                        <w:rPr>
                          <w:color w:val="691BB3" w:themeColor="accent6" w:themeShade="BF"/>
                          <w:sz w:val="40"/>
                          <w:szCs w:val="40"/>
                        </w:rPr>
                      </w:pPr>
                      <w:r w:rsidRPr="00595415">
                        <w:rPr>
                          <w:color w:val="691BB3" w:themeColor="accent6" w:themeShade="BF"/>
                          <w:sz w:val="40"/>
                          <w:szCs w:val="40"/>
                        </w:rPr>
                        <w:t>C</w:t>
                      </w:r>
                      <w:r w:rsidR="00693A27">
                        <w:rPr>
                          <w:color w:val="691BB3" w:themeColor="accent6" w:themeShade="BF"/>
                          <w:sz w:val="40"/>
                          <w:szCs w:val="40"/>
                        </w:rPr>
                        <w:t>ancer A</w:t>
                      </w:r>
                      <w:r w:rsidRPr="00595415">
                        <w:rPr>
                          <w:color w:val="691BB3" w:themeColor="accent6" w:themeShade="BF"/>
                          <w:sz w:val="40"/>
                          <w:szCs w:val="40"/>
                        </w:rPr>
                        <w:t xml:space="preserve">wareness Training </w:t>
                      </w:r>
                    </w:p>
                    <w:p w14:paraId="603C232E" w14:textId="321C5663" w:rsidR="00595415" w:rsidRDefault="00693A27" w:rsidP="006A111E">
                      <w:pPr>
                        <w:pStyle w:val="BlockText"/>
                        <w:rPr>
                          <w:color w:val="691BB3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>Module 1 Introduction cancer awareness 24.11.20 1-2 pm</w:t>
                      </w:r>
                    </w:p>
                    <w:p w14:paraId="4066A6CA" w14:textId="042AE0B2" w:rsidR="00693A27" w:rsidRDefault="00693A27" w:rsidP="006A111E">
                      <w:pPr>
                        <w:pStyle w:val="BlockText"/>
                        <w:rPr>
                          <w:color w:val="691BB3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>Module 2 Impact of cancer, Signposting 1.12.20 1-2pm</w:t>
                      </w:r>
                    </w:p>
                    <w:p w14:paraId="66282720" w14:textId="7BFAC023" w:rsidR="00693A27" w:rsidRDefault="00693A27" w:rsidP="00693A27">
                      <w:pPr>
                        <w:pStyle w:val="BlockText"/>
                        <w:jc w:val="left"/>
                        <w:rPr>
                          <w:color w:val="691BB3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 xml:space="preserve">                  Module 3 </w:t>
                      </w:r>
                      <w:proofErr w:type="gramStart"/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>Communication  8.12.20</w:t>
                      </w:r>
                      <w:proofErr w:type="gramEnd"/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 xml:space="preserve"> 1-2pm</w:t>
                      </w:r>
                    </w:p>
                    <w:p w14:paraId="2D71DF3A" w14:textId="77777777" w:rsidR="00693A27" w:rsidRDefault="00693A27" w:rsidP="006A111E">
                      <w:pPr>
                        <w:pStyle w:val="BlockText"/>
                        <w:rPr>
                          <w:color w:val="691BB3" w:themeColor="accent6" w:themeShade="BF"/>
                          <w:sz w:val="32"/>
                          <w:szCs w:val="32"/>
                        </w:rPr>
                      </w:pPr>
                    </w:p>
                    <w:p w14:paraId="0F38C894" w14:textId="1323F985" w:rsidR="00693A27" w:rsidRPr="00595415" w:rsidRDefault="00693A27" w:rsidP="006A111E">
                      <w:pPr>
                        <w:pStyle w:val="BlockText"/>
                        <w:rPr>
                          <w:color w:val="691BB3" w:themeColor="accent6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691BB3" w:themeColor="accent6" w:themeShade="BF"/>
                          <w:sz w:val="32"/>
                          <w:szCs w:val="32"/>
                        </w:rPr>
                        <w:t xml:space="preserve">Module </w:t>
                      </w:r>
                    </w:p>
                    <w:p w14:paraId="134B73FA" w14:textId="77777777" w:rsidR="003C1BB2" w:rsidRPr="003C1BB2" w:rsidRDefault="003C1BB2" w:rsidP="006A111E">
                      <w:pPr>
                        <w:pStyle w:val="BlockTex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B1420" wp14:editId="30579559">
                <wp:simplePos x="0" y="0"/>
                <wp:positionH relativeFrom="page">
                  <wp:posOffset>1181100</wp:posOffset>
                </wp:positionH>
                <wp:positionV relativeFrom="page">
                  <wp:posOffset>7315200</wp:posOffset>
                </wp:positionV>
                <wp:extent cx="5486400" cy="355600"/>
                <wp:effectExtent l="0" t="0" r="0" b="0"/>
                <wp:wrapThrough wrapText="bothSides">
                  <wp:wrapPolygon edited="0">
                    <wp:start x="100" y="0"/>
                    <wp:lineTo x="100" y="20057"/>
                    <wp:lineTo x="21400" y="20057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BB220" w14:textId="7BB61EFD" w:rsidR="00816385" w:rsidRPr="003C1BB2" w:rsidRDefault="00693A27" w:rsidP="006A111E">
                            <w:pPr>
                              <w:pStyle w:val="Heading2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 x1 hour modules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93pt;margin-top:8in;width:6in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" filled="f" stroked="f">
                <v:textbox inset=",,,0">
                  <w:txbxContent>
                    <w:p w14:paraId="4BDBB220" w14:textId="7BB61EFD" w:rsidR="00816385" w:rsidRPr="003C1BB2" w:rsidRDefault="00693A27" w:rsidP="006A111E">
                      <w:pPr>
                        <w:pStyle w:val="Heading2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 x1 hour modules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54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C1780" wp14:editId="79A4A8BE">
                <wp:simplePos x="0" y="0"/>
                <wp:positionH relativeFrom="page">
                  <wp:posOffset>596900</wp:posOffset>
                </wp:positionH>
                <wp:positionV relativeFrom="page">
                  <wp:posOffset>5638800</wp:posOffset>
                </wp:positionV>
                <wp:extent cx="6654800" cy="959485"/>
                <wp:effectExtent l="0" t="0" r="0" b="5715"/>
                <wp:wrapThrough wrapText="bothSides">
                  <wp:wrapPolygon edited="0">
                    <wp:start x="82" y="0"/>
                    <wp:lineTo x="82" y="21157"/>
                    <wp:lineTo x="21435" y="21157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A8BAE" w14:textId="77777777" w:rsidR="00816385" w:rsidRDefault="003C1BB2" w:rsidP="00080C7B">
                            <w:pPr>
                              <w:pStyle w:val="Title"/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Invite to</w:t>
                            </w:r>
                            <w:r w:rsidR="00FD4C33">
                              <w:t xml:space="preserve"> </w:t>
                            </w:r>
                            <w:proofErr w:type="spellStart"/>
                            <w:r w:rsidR="00FD4C33">
                              <w:t>MMMMMasterclass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7pt;margin-top:444pt;width:524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" filled="f" stroked="f">
                <v:textbox inset=",,,0">
                  <w:txbxContent>
                    <w:p w14:paraId="202A8BAE" w14:textId="77777777" w:rsidR="00816385" w:rsidRDefault="003C1BB2" w:rsidP="00080C7B">
                      <w:pPr>
                        <w:pStyle w:val="Title"/>
                      </w:pPr>
                      <w:r>
                        <w:rPr>
                          <w:sz w:val="96"/>
                          <w:szCs w:val="96"/>
                        </w:rPr>
                        <w:t>Invite to</w:t>
                      </w:r>
                      <w:r w:rsidR="00FD4C33">
                        <w:t xml:space="preserve"> </w:t>
                      </w:r>
                      <w:proofErr w:type="spellStart"/>
                      <w:r w:rsidR="00FD4C33">
                        <w:t>MMMMMasterclass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54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A7200" wp14:editId="76DAC19E">
                <wp:simplePos x="0" y="0"/>
                <wp:positionH relativeFrom="page">
                  <wp:posOffset>457200</wp:posOffset>
                </wp:positionH>
                <wp:positionV relativeFrom="page">
                  <wp:posOffset>6642100</wp:posOffset>
                </wp:positionV>
                <wp:extent cx="6654800" cy="546100"/>
                <wp:effectExtent l="0" t="0" r="0" b="12700"/>
                <wp:wrapThrough wrapText="bothSides">
                  <wp:wrapPolygon edited="0">
                    <wp:start x="82" y="0"/>
                    <wp:lineTo x="82" y="21098"/>
                    <wp:lineTo x="21435" y="21098"/>
                    <wp:lineTo x="21435" y="0"/>
                    <wp:lineTo x="8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4373B" w14:textId="3C10DA7D" w:rsidR="00816385" w:rsidRDefault="00693A27" w:rsidP="00E9776E">
                            <w:pPr>
                              <w:pStyle w:val="Subtitle"/>
                            </w:pPr>
                            <w:r>
                              <w:t xml:space="preserve">Virtual </w:t>
                            </w:r>
                            <w:r w:rsidR="00595415">
                              <w:t xml:space="preserve">HCA </w:t>
                            </w:r>
                            <w:r>
                              <w:t xml:space="preserve">/AP </w:t>
                            </w:r>
                            <w:r w:rsidR="00595415">
                              <w:t>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6pt;margin-top:523pt;width:524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" filled="f" stroked="f">
                <v:textbox inset=",,,0">
                  <w:txbxContent>
                    <w:p w14:paraId="19A4373B" w14:textId="3C10DA7D" w:rsidR="00816385" w:rsidRDefault="00693A27" w:rsidP="00E9776E">
                      <w:pPr>
                        <w:pStyle w:val="Subtitle"/>
                      </w:pPr>
                      <w:r>
                        <w:t xml:space="preserve">Virtual </w:t>
                      </w:r>
                      <w:r w:rsidR="00595415">
                        <w:t xml:space="preserve">HCA </w:t>
                      </w:r>
                      <w:r>
                        <w:t xml:space="preserve">/AP </w:t>
                      </w:r>
                      <w:r w:rsidR="00595415">
                        <w:t>Training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33AC" w:rsidRPr="004733AC">
        <w:rPr>
          <w:noProof/>
        </w:rPr>
        <w:drawing>
          <wp:anchor distT="0" distB="0" distL="114300" distR="114300" simplePos="0" relativeHeight="251681792" behindDoc="0" locked="0" layoutInCell="1" allowOverlap="1" wp14:anchorId="099FBEDD" wp14:editId="5069CBC6">
            <wp:simplePos x="0" y="0"/>
            <wp:positionH relativeFrom="page">
              <wp:posOffset>1143000</wp:posOffset>
            </wp:positionH>
            <wp:positionV relativeFrom="page">
              <wp:posOffset>457200</wp:posOffset>
            </wp:positionV>
            <wp:extent cx="5343525" cy="5114925"/>
            <wp:effectExtent l="508000" t="457200" r="727075" b="447675"/>
            <wp:wrapTight wrapText="bothSides">
              <wp:wrapPolygon edited="0">
                <wp:start x="20535" y="-1931"/>
                <wp:lineTo x="4826" y="-1716"/>
                <wp:lineTo x="4826" y="0"/>
                <wp:lineTo x="-2053" y="0"/>
                <wp:lineTo x="-1951" y="3432"/>
                <wp:lineTo x="-1335" y="6865"/>
                <wp:lineTo x="-924" y="10297"/>
                <wp:lineTo x="-308" y="17162"/>
                <wp:lineTo x="103" y="20594"/>
                <wp:lineTo x="513" y="23383"/>
                <wp:lineTo x="1129" y="23383"/>
                <wp:lineTo x="1232" y="23169"/>
                <wp:lineTo x="14580" y="22311"/>
                <wp:lineTo x="14682" y="22311"/>
                <wp:lineTo x="24436" y="20594"/>
                <wp:lineTo x="21048" y="-1931"/>
                <wp:lineTo x="20535" y="-1931"/>
              </wp:wrapPolygon>
            </wp:wrapTight>
            <wp:docPr id="1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4B02D67-B5DD-4E24-A298-C4EBCF0E98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4B02D67-B5DD-4E24-A298-C4EBCF0E98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11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733AC" w:rsidRPr="004733AC">
        <w:rPr>
          <w:noProof/>
        </w:rPr>
        <w:drawing>
          <wp:anchor distT="0" distB="0" distL="114300" distR="114300" simplePos="0" relativeHeight="251683840" behindDoc="0" locked="0" layoutInCell="1" allowOverlap="1" wp14:anchorId="05BB3A35" wp14:editId="3E37C45C">
            <wp:simplePos x="0" y="0"/>
            <wp:positionH relativeFrom="page">
              <wp:posOffset>5243195</wp:posOffset>
            </wp:positionH>
            <wp:positionV relativeFrom="page">
              <wp:posOffset>457200</wp:posOffset>
            </wp:positionV>
            <wp:extent cx="2072005" cy="944880"/>
            <wp:effectExtent l="0" t="0" r="10795" b="0"/>
            <wp:wrapTight wrapText="bothSides">
              <wp:wrapPolygon edited="0">
                <wp:start x="14298" y="0"/>
                <wp:lineTo x="0" y="8710"/>
                <wp:lineTo x="0" y="13355"/>
                <wp:lineTo x="8208" y="16839"/>
                <wp:lineTo x="15358" y="18000"/>
                <wp:lineTo x="21448" y="18000"/>
                <wp:lineTo x="21448" y="0"/>
                <wp:lineTo x="14298" y="0"/>
              </wp:wrapPolygon>
            </wp:wrapTight>
            <wp:docPr id="9" name="Picture 3" descr="C:\Users\JHodge.MCR\AppData\Local\Microsoft\Windows\Temporary Internet Files\Content.Outlook\2N1PLWGZ\Royal-Cornwall-Hospitals-NHS-Trust-CMYK-BLUE (002).pn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3FD262F-E68F-4549-AAC2-0299A0421B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Hodge.MCR\AppData\Local\Microsoft\Windows\Temporary Internet Files\Content.Outlook\2N1PLWGZ\Royal-Cornwall-Hospitals-NHS-Trust-CMYK-BLUE (002).pn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3FD262F-E68F-4549-AAC2-0299A0421B76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3AC" w:rsidRPr="004733AC">
        <w:rPr>
          <w:noProof/>
        </w:rPr>
        <w:drawing>
          <wp:anchor distT="0" distB="0" distL="114300" distR="114300" simplePos="0" relativeHeight="251682816" behindDoc="0" locked="0" layoutInCell="1" allowOverlap="1" wp14:anchorId="02D5A9F8" wp14:editId="35967D83">
            <wp:simplePos x="0" y="0"/>
            <wp:positionH relativeFrom="page">
              <wp:posOffset>4367530</wp:posOffset>
            </wp:positionH>
            <wp:positionV relativeFrom="page">
              <wp:posOffset>4846955</wp:posOffset>
            </wp:positionV>
            <wp:extent cx="2833370" cy="585470"/>
            <wp:effectExtent l="0" t="0" r="11430" b="0"/>
            <wp:wrapTight wrapText="bothSides">
              <wp:wrapPolygon edited="0">
                <wp:start x="0" y="0"/>
                <wp:lineTo x="0" y="20616"/>
                <wp:lineTo x="21494" y="20616"/>
                <wp:lineTo x="21494" y="0"/>
                <wp:lineTo x="0" y="0"/>
              </wp:wrapPolygon>
            </wp:wrapTight>
            <wp:docPr id="4" name="Picture 5" descr="Macmilla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cmillan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DD913" wp14:editId="436D8831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" strokecolor="white" strokeweight="1pt">
                <w10:wrap type="through" anchorx="page" anchory="page"/>
              </v:line>
            </w:pict>
          </mc:Fallback>
        </mc:AlternateContent>
      </w:r>
      <w:r w:rsidRPr="00693A27">
        <w:rPr>
          <w:color w:val="691BB3" w:themeColor="accent6" w:themeShade="BF"/>
          <w:sz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4D17B" wp14:editId="481519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1739DF" w14:textId="77777777" w:rsidR="00693A27" w:rsidRPr="00BF7DBC" w:rsidRDefault="00693A27" w:rsidP="00BF7DBC">
                            <w:pPr>
                              <w:pStyle w:val="BlockText"/>
                              <w:rPr>
                                <w:noProof/>
                              </w:rPr>
                            </w:pPr>
                            <w:r w:rsidRPr="003C1BB2">
                              <w:rPr>
                                <w:color w:val="691BB3" w:themeColor="accent6" w:themeShade="BF"/>
                                <w:sz w:val="24"/>
                              </w:rPr>
                              <w:t xml:space="preserve">To Book Email </w:t>
                            </w:r>
                            <w:hyperlink r:id="rId8" w:history="1">
                              <w:r w:rsidRPr="00207D63">
                                <w:rPr>
                                  <w:rStyle w:val="Hyperlink"/>
                                  <w:sz w:val="24"/>
                                </w:rPr>
                                <w:t>Judith.clapp@nhs.net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1" type="#_x0000_t202" style="position:absolute;margin-left:0;margin-top:0;width:2in;height:2in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" mv:complextextbox="1" filled="f" stroked="f">
                <v:textbox>
                  <w:txbxContent>
                    <w:p w14:paraId="4A1739DF" w14:textId="77777777" w:rsidR="00693A27" w:rsidRPr="00BF7DBC" w:rsidRDefault="00693A27" w:rsidP="00BF7DBC">
                      <w:pPr>
                        <w:pStyle w:val="BlockText"/>
                        <w:rPr>
                          <w:noProof/>
                        </w:rPr>
                      </w:pPr>
                      <w:r w:rsidRPr="003C1BB2">
                        <w:rPr>
                          <w:color w:val="691BB3" w:themeColor="accent6" w:themeShade="BF"/>
                          <w:sz w:val="24"/>
                        </w:rPr>
                        <w:t xml:space="preserve">To Book Email </w:t>
                      </w:r>
                      <w:hyperlink r:id="rId9" w:history="1">
                        <w:r w:rsidRPr="00207D63">
                          <w:rPr>
                            <w:rStyle w:val="Hyperlink"/>
                            <w:sz w:val="24"/>
                          </w:rPr>
                          <w:t>Judith.clapp@nhs.net</w:t>
                        </w:r>
                      </w:hyperlink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13388" wp14:editId="5515E2FB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3429000" cy="274320"/>
                <wp:effectExtent l="0" t="0" r="0" b="5080"/>
                <wp:wrapThrough wrapText="bothSides">
                  <wp:wrapPolygon edited="0">
                    <wp:start x="160" y="0"/>
                    <wp:lineTo x="160" y="20000"/>
                    <wp:lineTo x="21280" y="20000"/>
                    <wp:lineTo x="21280" y="0"/>
                    <wp:lineTo x="16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9B8B6" w14:textId="1ABCA432" w:rsidR="00816385" w:rsidRPr="00693A27" w:rsidRDefault="00693A27" w:rsidP="00717C6F">
                            <w:pPr>
                              <w:pStyle w:val="ContactDetails"/>
                              <w:rPr>
                                <w:sz w:val="28"/>
                                <w:szCs w:val="28"/>
                              </w:rPr>
                            </w:pPr>
                            <w:r w:rsidRPr="00693A27">
                              <w:rPr>
                                <w:sz w:val="28"/>
                                <w:szCs w:val="28"/>
                              </w:rPr>
                              <w:t>Judith.clapp@nhs.net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9pt;margin-top:733pt;width:270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" filled="f" stroked="f">
                <v:textbox inset=",0,,0">
                  <w:txbxContent>
                    <w:p w14:paraId="0509B8B6" w14:textId="1ABCA432" w:rsidR="00816385" w:rsidRPr="00693A27" w:rsidRDefault="00693A27" w:rsidP="00717C6F">
                      <w:pPr>
                        <w:pStyle w:val="ContactDetails"/>
                        <w:rPr>
                          <w:sz w:val="28"/>
                          <w:szCs w:val="28"/>
                        </w:rPr>
                      </w:pPr>
                      <w:r w:rsidRPr="00693A27">
                        <w:rPr>
                          <w:sz w:val="28"/>
                          <w:szCs w:val="28"/>
                        </w:rPr>
                        <w:t>Judith.clapp@nhs.net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8421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FBB957" wp14:editId="11513F9C">
                <wp:simplePos x="0" y="0"/>
                <wp:positionH relativeFrom="page">
                  <wp:posOffset>457200</wp:posOffset>
                </wp:positionH>
                <wp:positionV relativeFrom="page">
                  <wp:posOffset>9278620</wp:posOffset>
                </wp:positionV>
                <wp:extent cx="6858000" cy="320040"/>
                <wp:effectExtent l="0" t="0" r="0" b="10160"/>
                <wp:wrapThrough wrapText="bothSides">
                  <wp:wrapPolygon edited="0">
                    <wp:start x="0" y="0"/>
                    <wp:lineTo x="0" y="20571"/>
                    <wp:lineTo x="21520" y="20571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200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pt;margin-top:730.6pt;width:540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" fillcolor="#80b606 [3204]" stroked="f" strokeweight="2.5pt">
                <w10:wrap type="through" anchorx="page" anchory="page"/>
              </v:rect>
            </w:pict>
          </mc:Fallback>
        </mc:AlternateContent>
      </w:r>
      <w:r w:rsidR="00C269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DFF9B" wp14:editId="05B3B594">
                <wp:simplePos x="0" y="0"/>
                <wp:positionH relativeFrom="page">
                  <wp:posOffset>457200</wp:posOffset>
                </wp:positionH>
                <wp:positionV relativeFrom="page">
                  <wp:posOffset>5486400</wp:posOffset>
                </wp:positionV>
                <wp:extent cx="6858000" cy="18288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21520" y="21300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6in;width:540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" fillcolor="#80b606 [3204]" stroked="f" strokeweight="2.5pt">
                <w10:wrap type="through" anchorx="page" anchory="page"/>
              </v:rect>
            </w:pict>
          </mc:Fallback>
        </mc:AlternateContent>
      </w:r>
      <w:bookmarkStart w:id="0" w:name="_GoBack"/>
      <w:bookmarkEnd w:id="0"/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D4C33"/>
    <w:rsid w:val="0002615A"/>
    <w:rsid w:val="00031F09"/>
    <w:rsid w:val="00080C7B"/>
    <w:rsid w:val="002F6ED3"/>
    <w:rsid w:val="0038421C"/>
    <w:rsid w:val="003B3441"/>
    <w:rsid w:val="003C1BB2"/>
    <w:rsid w:val="004367D1"/>
    <w:rsid w:val="004733AC"/>
    <w:rsid w:val="004D7FB5"/>
    <w:rsid w:val="00542FAF"/>
    <w:rsid w:val="00595415"/>
    <w:rsid w:val="005D6457"/>
    <w:rsid w:val="0065585D"/>
    <w:rsid w:val="00693A27"/>
    <w:rsid w:val="006A111E"/>
    <w:rsid w:val="00717C6F"/>
    <w:rsid w:val="00816385"/>
    <w:rsid w:val="009570B6"/>
    <w:rsid w:val="00983FF6"/>
    <w:rsid w:val="00AC0420"/>
    <w:rsid w:val="00BA3340"/>
    <w:rsid w:val="00BD34F5"/>
    <w:rsid w:val="00C269DA"/>
    <w:rsid w:val="00C440BE"/>
    <w:rsid w:val="00D278C6"/>
    <w:rsid w:val="00D34EA4"/>
    <w:rsid w:val="00DE5458"/>
    <w:rsid w:val="00E2341A"/>
    <w:rsid w:val="00E9776E"/>
    <w:rsid w:val="00F345DC"/>
    <w:rsid w:val="00FD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8825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F345DC"/>
    <w:rPr>
      <w:color w:val="00B0F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F345DC"/>
    <w:rPr>
      <w:color w:val="00B0F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Judith.clapp@nhs.net" TargetMode="External"/><Relationship Id="rId9" Type="http://schemas.openxmlformats.org/officeDocument/2006/relationships/hyperlink" Target="mailto:Judith.clapp@nhs.ne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Relationship Id="rId2" Type="http://schemas.openxmlformats.org/officeDocument/2006/relationships/image" Target="../media/image5.jpeg"/><Relationship Id="rId3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Genesis">
  <a:themeElements>
    <a:clrScheme name="Genesis">
      <a:dk1>
        <a:sysClr val="windowText" lastClr="000000"/>
      </a:dk1>
      <a:lt1>
        <a:sysClr val="window" lastClr="FFFFFF"/>
      </a:lt1>
      <a:dk2>
        <a:srgbClr val="465466"/>
      </a:dk2>
      <a:lt2>
        <a:srgbClr val="BBD7F8"/>
      </a:lt2>
      <a:accent1>
        <a:srgbClr val="80B606"/>
      </a:accent1>
      <a:accent2>
        <a:srgbClr val="E29F1D"/>
      </a:accent2>
      <a:accent3>
        <a:srgbClr val="2397E2"/>
      </a:accent3>
      <a:accent4>
        <a:srgbClr val="35ACA2"/>
      </a:accent4>
      <a:accent5>
        <a:srgbClr val="5430BB"/>
      </a:accent5>
      <a:accent6>
        <a:srgbClr val="8D34E0"/>
      </a:accent6>
      <a:hlink>
        <a:srgbClr val="00B0F0"/>
      </a:hlink>
      <a:folHlink>
        <a:srgbClr val="0070C0"/>
      </a:folHlink>
    </a:clrScheme>
    <a:fontScheme name="Genesis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Genesis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00000"/>
                <a:greenMod val="110000"/>
              </a:schemeClr>
            </a:gs>
            <a:gs pos="75000">
              <a:schemeClr val="phClr">
                <a:tint val="40000"/>
                <a:satMod val="150000"/>
                <a:redMod val="100000"/>
                <a:blueMod val="100000"/>
              </a:schemeClr>
            </a:gs>
            <a:gs pos="100000">
              <a:schemeClr val="phClr">
                <a:tint val="60000"/>
                <a:satMod val="120000"/>
                <a:redMod val="100000"/>
                <a:blueMod val="100000"/>
              </a:schemeClr>
            </a:gs>
          </a:gsLst>
          <a:path path="circle">
            <a:fillToRect l="25000" t="25000" r="5000" b="5000"/>
          </a:path>
        </a:gradFill>
        <a:gradFill rotWithShape="1">
          <a:gsLst>
            <a:gs pos="0">
              <a:schemeClr val="phClr">
                <a:tint val="50000"/>
                <a:shade val="100000"/>
                <a:alpha val="100000"/>
                <a:satMod val="150000"/>
              </a:schemeClr>
            </a:gs>
            <a:gs pos="40000">
              <a:schemeClr val="phClr">
                <a:tint val="70000"/>
                <a:shade val="100000"/>
                <a:alpha val="100000"/>
                <a:satMod val="150000"/>
              </a:schemeClr>
            </a:gs>
            <a:gs pos="100000">
              <a:schemeClr val="phClr">
                <a:shade val="90000"/>
                <a:satMod val="11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11400000" sx="102000" sy="101000" algn="tl" rotWithShape="0">
              <a:srgbClr val="000000">
                <a:alpha val="35000"/>
              </a:srgbClr>
            </a:outerShdw>
          </a:effectLst>
          <a:scene3d>
            <a:camera prst="perspectiveFront" fov="4800000"/>
            <a:lightRig rig="morning" dir="tl"/>
          </a:scene3d>
          <a:sp3d prstMaterial="softmetal">
            <a:bevelT w="0" h="0"/>
          </a:sp3d>
        </a:effectStyle>
        <a:effectStyle>
          <a:effectLst>
            <a:innerShdw blurRad="50800" dist="25400" dir="13500000">
              <a:srgbClr val="000000">
                <a:alpha val="75000"/>
              </a:srgbClr>
            </a:innerShdw>
            <a:reflection blurRad="101600" stA="40000" endPos="50000" dist="63500" dir="5400000" fadeDir="7200000" sy="-100000" kx="300000" rotWithShape="0"/>
          </a:effectLst>
          <a:scene3d>
            <a:camera prst="orthographicFront">
              <a:rot lat="0" lon="0" rev="0"/>
            </a:camera>
            <a:lightRig rig="chilly" dir="tr">
              <a:rot lat="0" lon="0" rev="1200000"/>
            </a:lightRig>
          </a:scene3d>
          <a:sp3d prstMaterial="plastic">
            <a:bevelT w="0" h="0"/>
          </a:sp3d>
        </a:effectStyle>
      </a:effectStyleLst>
      <a:bgFillStyleLst>
        <a:blipFill rotWithShape="1">
          <a:blip xmlns:r="http://schemas.openxmlformats.org/officeDocument/2006/relationships" r:embed="rId1"/>
          <a:stretch/>
        </a:blipFill>
        <a:blipFill rotWithShape="1">
          <a:blip xmlns:r="http://schemas.openxmlformats.org/officeDocument/2006/relationships" r:embed="rId2"/>
          <a:stretch/>
        </a:blipFill>
        <a:blipFill rotWithShape="1">
          <a:blip xmlns:r="http://schemas.openxmlformats.org/officeDocument/2006/relationships" r:embed="rId3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Sale Flyer.dotx</Template>
  <TotalTime>17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Louis</dc:creator>
  <cp:keywords/>
  <dc:description/>
  <cp:lastModifiedBy>Anne Louis</cp:lastModifiedBy>
  <cp:revision>2</cp:revision>
  <dcterms:created xsi:type="dcterms:W3CDTF">2020-08-18T09:24:00Z</dcterms:created>
  <dcterms:modified xsi:type="dcterms:W3CDTF">2020-08-18T09:24:00Z</dcterms:modified>
  <cp:category/>
</cp:coreProperties>
</file>